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0BE" w:rsidRPr="00F76F5D" w:rsidRDefault="004153CB" w:rsidP="00FE3537">
      <w:pPr>
        <w:pStyle w:val="ListParagraph"/>
        <w:ind w:left="-630"/>
        <w:rPr>
          <w:rStyle w:val="Hyperlink"/>
          <w:rFonts w:eastAsiaTheme="minorHAnsi"/>
          <w:b/>
          <w:color w:val="0000FF"/>
        </w:rPr>
      </w:pPr>
      <w:bookmarkStart w:id="0" w:name="_GoBack"/>
      <w:bookmarkEnd w:id="0"/>
      <w:r>
        <w:t xml:space="preserve">This form will be </w:t>
      </w:r>
      <w:r w:rsidR="007A20BE">
        <w:t>submitted five (5) days prior to the expiration of the approved attachmen</w:t>
      </w:r>
      <w:r>
        <w:t xml:space="preserve">t or modification by emailing it to </w:t>
      </w:r>
      <w:r w:rsidR="00944A50">
        <w:t xml:space="preserve">the appropriate office. For Mohave County - </w:t>
      </w:r>
      <w:hyperlink r:id="rId11" w:history="1">
        <w:r w:rsidR="00F76F5D" w:rsidRPr="00F76F5D">
          <w:rPr>
            <w:rStyle w:val="Hyperlink"/>
            <w:rFonts w:eastAsiaTheme="minorHAnsi"/>
            <w:b/>
            <w:color w:val="0000FF"/>
          </w:rPr>
          <w:t>jointuse@uesaz.com</w:t>
        </w:r>
      </w:hyperlink>
      <w:r w:rsidR="007A20BE" w:rsidRPr="00F76F5D">
        <w:t xml:space="preserve">. </w:t>
      </w:r>
      <w:r w:rsidR="00944A50">
        <w:t xml:space="preserve">For Santa Cruz County – </w:t>
      </w:r>
      <w:hyperlink r:id="rId12" w:history="1">
        <w:r w:rsidR="00944A50" w:rsidRPr="00944A50">
          <w:rPr>
            <w:rStyle w:val="Hyperlink"/>
            <w:rFonts w:eastAsiaTheme="minorHAnsi"/>
            <w:b/>
            <w:color w:val="0000FF"/>
          </w:rPr>
          <w:t>PoleAttach@uesaz.com</w:t>
        </w:r>
      </w:hyperlink>
      <w:r w:rsidR="00944A50" w:rsidRPr="00944A50">
        <w:t>.</w:t>
      </w:r>
      <w:r w:rsidR="007A20BE" w:rsidRPr="00F76F5D">
        <w:t xml:space="preserve"> The </w:t>
      </w:r>
      <w:r w:rsidR="00944A50" w:rsidRPr="00F76F5D">
        <w:t xml:space="preserve">Company </w:t>
      </w:r>
      <w:r w:rsidR="007A20BE" w:rsidRPr="00F76F5D">
        <w:t xml:space="preserve">will grant or deny requested extension with five (5) days of receipt. </w:t>
      </w:r>
    </w:p>
    <w:p w:rsidR="004153CB" w:rsidRDefault="004153CB" w:rsidP="00806FF3"/>
    <w:p w:rsidR="00806FF3" w:rsidRDefault="004153CB" w:rsidP="00FE3537">
      <w:pPr>
        <w:ind w:left="-720"/>
      </w:pPr>
      <w:r>
        <w:t xml:space="preserve">Date: </w:t>
      </w:r>
      <w:sdt>
        <w:sdtPr>
          <w:id w:val="-1497413929"/>
          <w:placeholder>
            <w:docPart w:val="C6E5E6E152024FD282CA4242042163B3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7F34D6">
            <w:rPr>
              <w:rStyle w:val="PlaceholderText"/>
            </w:rPr>
            <w:t>Click or tap to enter a date.</w:t>
          </w:r>
        </w:sdtContent>
      </w:sdt>
    </w:p>
    <w:tbl>
      <w:tblPr>
        <w:tblStyle w:val="TableGrid"/>
        <w:tblW w:w="5738" w:type="pct"/>
        <w:tblInd w:w="-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8"/>
        <w:gridCol w:w="8010"/>
      </w:tblGrid>
      <w:tr w:rsidR="00650259" w:rsidRPr="00846B76" w:rsidTr="004153CB">
        <w:trPr>
          <w:trHeight w:val="460"/>
        </w:trPr>
        <w:tc>
          <w:tcPr>
            <w:tcW w:w="1538" w:type="pct"/>
            <w:vAlign w:val="bottom"/>
          </w:tcPr>
          <w:p w:rsidR="004153CB" w:rsidRDefault="004153CB" w:rsidP="00F356C1"/>
          <w:p w:rsidR="004153CB" w:rsidRDefault="004153CB" w:rsidP="00F356C1"/>
          <w:p w:rsidR="00650259" w:rsidRPr="00846B76" w:rsidRDefault="004153CB" w:rsidP="00F356C1">
            <w:r>
              <w:t xml:space="preserve">Permit Expiration </w:t>
            </w:r>
            <w:r w:rsidR="00F356C1">
              <w:t>Date:</w:t>
            </w:r>
          </w:p>
        </w:tc>
        <w:sdt>
          <w:sdtPr>
            <w:id w:val="-289207648"/>
            <w:placeholder>
              <w:docPart w:val="C72D866734B64EA59677BF1B356A07B5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62" w:type="pct"/>
                <w:tcBorders>
                  <w:bottom w:val="single" w:sz="4" w:space="0" w:color="auto"/>
                </w:tcBorders>
                <w:vAlign w:val="bottom"/>
              </w:tcPr>
              <w:p w:rsidR="00650259" w:rsidRPr="00846B76" w:rsidRDefault="007A20BE" w:rsidP="005D6CC7">
                <w:pPr>
                  <w:spacing w:before="120"/>
                </w:pPr>
                <w:r w:rsidRPr="007F34D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650259" w:rsidRPr="00846B76" w:rsidTr="004153CB">
        <w:trPr>
          <w:trHeight w:val="445"/>
        </w:trPr>
        <w:tc>
          <w:tcPr>
            <w:tcW w:w="1538" w:type="pct"/>
            <w:vAlign w:val="bottom"/>
          </w:tcPr>
          <w:p w:rsidR="00650259" w:rsidRPr="00846B76" w:rsidRDefault="007A20BE" w:rsidP="007A20BE">
            <w:r>
              <w:t>Application Type:</w:t>
            </w:r>
          </w:p>
        </w:tc>
        <w:sdt>
          <w:sdtPr>
            <w:id w:val="1158344786"/>
            <w:placeholder>
              <w:docPart w:val="B3F6465FC9CC484D97520DA4940C17A2"/>
            </w:placeholder>
            <w:showingPlcHdr/>
            <w:dropDownList>
              <w:listItem w:displayText="Standard Permit to Attach" w:value="Standard Permit to Attach"/>
              <w:listItem w:displayText="One Touch Make Ready Permit to Attach" w:value="One Touch Make Ready Permit to Attach"/>
              <w:listItem w:displayText="Overlash Notification" w:value="Overlash Notification"/>
              <w:listItem w:displayText="Wirelss Permit to Attach" w:value="Wirelss Permit to Attach"/>
            </w:dropDownList>
          </w:sdtPr>
          <w:sdtEndPr/>
          <w:sdtContent>
            <w:tc>
              <w:tcPr>
                <w:tcW w:w="3462" w:type="pct"/>
                <w:tcBorders>
                  <w:bottom w:val="single" w:sz="4" w:space="0" w:color="auto"/>
                </w:tcBorders>
                <w:vAlign w:val="bottom"/>
              </w:tcPr>
              <w:p w:rsidR="00650259" w:rsidRPr="00846B76" w:rsidRDefault="007A20BE" w:rsidP="005D6CC7">
                <w:pPr>
                  <w:spacing w:before="120"/>
                </w:pPr>
                <w:r w:rsidRPr="007F34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50259" w:rsidRPr="00846B76" w:rsidTr="004153CB">
        <w:trPr>
          <w:trHeight w:val="460"/>
        </w:trPr>
        <w:tc>
          <w:tcPr>
            <w:tcW w:w="1538" w:type="pct"/>
            <w:vAlign w:val="bottom"/>
          </w:tcPr>
          <w:p w:rsidR="00650259" w:rsidRPr="00846B76" w:rsidRDefault="00F356C1" w:rsidP="00F356C1">
            <w:r>
              <w:t>Application #: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4153CB">
        <w:trPr>
          <w:trHeight w:val="445"/>
        </w:trPr>
        <w:tc>
          <w:tcPr>
            <w:tcW w:w="1538" w:type="pct"/>
            <w:vAlign w:val="bottom"/>
          </w:tcPr>
          <w:p w:rsidR="00650259" w:rsidRDefault="00F356C1" w:rsidP="00F356C1">
            <w:r>
              <w:t>Conversation #: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1B4F30">
        <w:trPr>
          <w:trHeight w:val="460"/>
        </w:trPr>
        <w:tc>
          <w:tcPr>
            <w:tcW w:w="1538" w:type="pct"/>
            <w:vAlign w:val="bottom"/>
          </w:tcPr>
          <w:p w:rsidR="00650259" w:rsidRPr="00846B76" w:rsidRDefault="00F356C1" w:rsidP="00F356C1">
            <w:r>
              <w:t>Reason for extension: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1B4F30" w:rsidTr="001B4F30">
        <w:trPr>
          <w:trHeight w:val="445"/>
        </w:trPr>
        <w:tc>
          <w:tcPr>
            <w:tcW w:w="1538" w:type="pct"/>
            <w:tcBorders>
              <w:bottom w:val="single" w:sz="4" w:space="0" w:color="auto"/>
            </w:tcBorders>
            <w:vAlign w:val="bottom"/>
          </w:tcPr>
          <w:p w:rsidR="00650259" w:rsidRPr="001B4F30" w:rsidRDefault="00650259" w:rsidP="005D6CC7">
            <w:pPr>
              <w:rPr>
                <w:u w:val="single"/>
              </w:rPr>
            </w:pP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1B4F30" w:rsidRDefault="00650259" w:rsidP="005D6CC7">
            <w:pPr>
              <w:spacing w:before="120"/>
              <w:rPr>
                <w:u w:val="single"/>
              </w:rPr>
            </w:pPr>
          </w:p>
        </w:tc>
      </w:tr>
      <w:tr w:rsidR="00650259" w:rsidRPr="001B4F30" w:rsidTr="001B4F30">
        <w:trPr>
          <w:trHeight w:val="460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1B4F30" w:rsidRDefault="00650259" w:rsidP="005D6CC7">
            <w:pPr>
              <w:rPr>
                <w:u w:val="single"/>
              </w:rPr>
            </w:pPr>
          </w:p>
        </w:tc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1B4F30" w:rsidRDefault="00650259" w:rsidP="005D6CC7">
            <w:pPr>
              <w:spacing w:before="120"/>
              <w:rPr>
                <w:u w:val="single"/>
              </w:rPr>
            </w:pPr>
          </w:p>
        </w:tc>
      </w:tr>
      <w:tr w:rsidR="00650259" w:rsidRPr="001B4F30" w:rsidTr="001B4F30">
        <w:trPr>
          <w:trHeight w:val="445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1B4F30" w:rsidRDefault="00650259" w:rsidP="005D6CC7">
            <w:pPr>
              <w:rPr>
                <w:u w:val="single"/>
              </w:rPr>
            </w:pPr>
          </w:p>
        </w:tc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1B4F30" w:rsidRDefault="00650259" w:rsidP="005D6CC7">
            <w:pPr>
              <w:spacing w:before="120"/>
              <w:rPr>
                <w:u w:val="single"/>
              </w:rPr>
            </w:pPr>
          </w:p>
        </w:tc>
      </w:tr>
      <w:tr w:rsidR="00806FF3" w:rsidRPr="001B4F30" w:rsidTr="001B4F30">
        <w:trPr>
          <w:trHeight w:val="445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06FF3" w:rsidRPr="001B4F30" w:rsidRDefault="00806FF3" w:rsidP="005D6CC7">
            <w:pPr>
              <w:rPr>
                <w:u w:val="single"/>
              </w:rPr>
            </w:pP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806FF3" w:rsidRPr="001B4F30" w:rsidRDefault="00806FF3" w:rsidP="005D6CC7">
            <w:pPr>
              <w:spacing w:before="120"/>
              <w:rPr>
                <w:u w:val="single"/>
              </w:rPr>
            </w:pPr>
          </w:p>
        </w:tc>
      </w:tr>
    </w:tbl>
    <w:p w:rsidR="00806FF3" w:rsidRDefault="00806FF3" w:rsidP="0073326A">
      <w:pPr>
        <w:spacing w:after="0"/>
        <w:rPr>
          <w:sz w:val="22"/>
        </w:rPr>
      </w:pPr>
    </w:p>
    <w:p w:rsidR="004153CB" w:rsidRDefault="004153CB" w:rsidP="001B4F30">
      <w:pPr>
        <w:tabs>
          <w:tab w:val="left" w:pos="1980"/>
          <w:tab w:val="left" w:pos="2250"/>
        </w:tabs>
        <w:spacing w:after="0"/>
        <w:rPr>
          <w:sz w:val="22"/>
        </w:rPr>
      </w:pPr>
    </w:p>
    <w:p w:rsidR="00FE3537" w:rsidRDefault="00FE3537" w:rsidP="00FE3537">
      <w:pPr>
        <w:spacing w:after="0"/>
        <w:jc w:val="center"/>
        <w:rPr>
          <w:sz w:val="22"/>
        </w:rPr>
      </w:pPr>
    </w:p>
    <w:p w:rsidR="00FE3537" w:rsidRDefault="00FE3537" w:rsidP="00FE3537">
      <w:pPr>
        <w:spacing w:after="0"/>
        <w:jc w:val="center"/>
        <w:rPr>
          <w:sz w:val="22"/>
        </w:rPr>
      </w:pPr>
    </w:p>
    <w:p w:rsidR="002613A8" w:rsidRDefault="00FE3537" w:rsidP="002613A8">
      <w:pPr>
        <w:spacing w:after="0"/>
      </w:pPr>
      <w:r w:rsidRPr="00FE3537">
        <w:t>Approved</w:t>
      </w:r>
      <w:r>
        <w:rPr>
          <w:sz w:val="22"/>
        </w:rPr>
        <w:t xml:space="preserve"> </w:t>
      </w:r>
      <w:sdt>
        <w:sdtPr>
          <w:rPr>
            <w:sz w:val="22"/>
          </w:rPr>
          <w:id w:val="1877270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13A8"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</w:t>
      </w:r>
      <w:r>
        <w:rPr>
          <w:sz w:val="22"/>
        </w:rPr>
        <w:tab/>
        <w:t xml:space="preserve">  </w:t>
      </w:r>
      <w:r w:rsidR="002613A8">
        <w:rPr>
          <w:sz w:val="22"/>
        </w:rPr>
        <w:tab/>
      </w:r>
      <w:r w:rsidR="002613A8">
        <w:rPr>
          <w:sz w:val="22"/>
        </w:rPr>
        <w:tab/>
      </w:r>
      <w:r w:rsidR="002613A8">
        <w:rPr>
          <w:sz w:val="22"/>
        </w:rPr>
        <w:tab/>
      </w:r>
      <w:r w:rsidR="002613A8" w:rsidRPr="002613A8">
        <w:t xml:space="preserve">Denied </w:t>
      </w:r>
      <w:sdt>
        <w:sdtPr>
          <w:id w:val="-330143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13A8">
            <w:rPr>
              <w:rFonts w:ascii="MS Gothic" w:eastAsia="MS Gothic" w:hAnsi="MS Gothic" w:hint="eastAsia"/>
            </w:rPr>
            <w:t>☐</w:t>
          </w:r>
        </w:sdtContent>
      </w:sdt>
    </w:p>
    <w:p w:rsidR="002613A8" w:rsidRDefault="002613A8" w:rsidP="002613A8">
      <w:pPr>
        <w:spacing w:after="0"/>
        <w:rPr>
          <w:sz w:val="22"/>
        </w:rPr>
      </w:pPr>
    </w:p>
    <w:p w:rsidR="00FE3537" w:rsidRDefault="002613A8" w:rsidP="00FE3537">
      <w:pPr>
        <w:spacing w:after="0"/>
        <w:ind w:left="-720" w:firstLine="720"/>
      </w:pPr>
      <w:r>
        <w:t xml:space="preserve">New Expiration Date: </w:t>
      </w:r>
      <w:sdt>
        <w:sdtPr>
          <w:id w:val="924768654"/>
          <w:placeholder>
            <w:docPart w:val="53E966E3231242A3B5AF0085EA483EDF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7F34D6">
            <w:rPr>
              <w:rStyle w:val="PlaceholderText"/>
            </w:rPr>
            <w:t>Click or tap to enter a date.</w:t>
          </w:r>
        </w:sdtContent>
      </w:sdt>
    </w:p>
    <w:p w:rsidR="00FE3537" w:rsidRDefault="00FE3537" w:rsidP="00FE3537">
      <w:pPr>
        <w:spacing w:after="0"/>
        <w:ind w:left="-720" w:firstLine="720"/>
      </w:pPr>
    </w:p>
    <w:p w:rsidR="002613A8" w:rsidRDefault="002613A8" w:rsidP="00FE3537">
      <w:pPr>
        <w:spacing w:after="0"/>
        <w:ind w:left="-720" w:firstLine="720"/>
      </w:pPr>
    </w:p>
    <w:p w:rsidR="002613A8" w:rsidRDefault="002613A8" w:rsidP="00FE3537">
      <w:pPr>
        <w:spacing w:after="0"/>
        <w:ind w:left="-720" w:firstLine="720"/>
      </w:pPr>
    </w:p>
    <w:p w:rsidR="00FE3537" w:rsidRDefault="00FE3537" w:rsidP="00FE3537">
      <w:pPr>
        <w:spacing w:after="0"/>
        <w:ind w:left="-720" w:firstLine="720"/>
      </w:pPr>
      <w:r w:rsidRPr="00FE3537">
        <w:t>By:</w:t>
      </w:r>
      <w:r>
        <w:t xml:space="preserve">__________________________________               Date: </w:t>
      </w:r>
      <w:sdt>
        <w:sdtPr>
          <w:id w:val="10887862"/>
          <w:placeholder>
            <w:docPart w:val="BE934EAE62F942CAAB3E7BEAEB3E7C05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7F34D6">
            <w:rPr>
              <w:rStyle w:val="PlaceholderText"/>
            </w:rPr>
            <w:t>Click or tap to enter a date.</w:t>
          </w:r>
        </w:sdtContent>
      </w:sdt>
    </w:p>
    <w:p w:rsidR="00FE3537" w:rsidRPr="00FE3537" w:rsidRDefault="00FE3537" w:rsidP="00FE3537">
      <w:pPr>
        <w:spacing w:after="0"/>
        <w:jc w:val="center"/>
      </w:pPr>
    </w:p>
    <w:p w:rsidR="00FE3537" w:rsidRDefault="00FE3537" w:rsidP="00FE3537">
      <w:pPr>
        <w:tabs>
          <w:tab w:val="left" w:pos="2970"/>
        </w:tabs>
        <w:spacing w:after="0"/>
      </w:pPr>
      <w:r>
        <w:t xml:space="preserve">       </w:t>
      </w:r>
    </w:p>
    <w:sectPr w:rsidR="00FE3537" w:rsidSect="0048302F">
      <w:headerReference w:type="default" r:id="rId13"/>
      <w:footerReference w:type="default" r:id="rId14"/>
      <w:pgSz w:w="12240" w:h="15840"/>
      <w:pgMar w:top="1440" w:right="1080" w:bottom="1440" w:left="108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1A4" w:rsidRDefault="004F71A4" w:rsidP="00650259">
      <w:pPr>
        <w:spacing w:after="0" w:line="240" w:lineRule="auto"/>
      </w:pPr>
      <w:r>
        <w:separator/>
      </w:r>
    </w:p>
  </w:endnote>
  <w:endnote w:type="continuationSeparator" w:id="0">
    <w:p w:rsidR="004F71A4" w:rsidRDefault="004F71A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90B0817-FCD0-4C28-80E2-EBCBAAF71CC7}"/>
    <w:embedBold r:id="rId2" w:fontKey="{D9C9B879-070B-466A-8431-65E0483C0CA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0D7CC59-05DA-449E-B225-633DDCB85801}"/>
    <w:embedBold r:id="rId4" w:fontKey="{4D3A53B0-4D2C-445B-8227-E55CC7322DEC}"/>
    <w:embedItalic r:id="rId5" w:fontKey="{971F50EF-ADBA-49E3-8C70-1F3E648D901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C7EEE23-3FDE-451E-AA25-B3BC26D980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95DF9DF-9D41-444C-9C8E-6932C81063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C4B9757-4AD0-405F-BD4D-A440FD262E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:rsidTr="00C4167A">
      <w:tc>
        <w:tcPr>
          <w:tcW w:w="4675" w:type="dxa"/>
          <w:vAlign w:val="center"/>
        </w:tcPr>
        <w:p w:rsidR="0073326A" w:rsidRPr="0073326A" w:rsidRDefault="0073326A" w:rsidP="007A20B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1A4" w:rsidRDefault="004F71A4" w:rsidP="00650259">
      <w:pPr>
        <w:spacing w:after="0" w:line="240" w:lineRule="auto"/>
      </w:pPr>
      <w:r>
        <w:separator/>
      </w:r>
    </w:p>
  </w:footnote>
  <w:footnote w:type="continuationSeparator" w:id="0">
    <w:p w:rsidR="004F71A4" w:rsidRDefault="004F71A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259" w:rsidRDefault="00F76F5D" w:rsidP="007A20BE">
    <w:pPr>
      <w:pStyle w:val="NoSpacing"/>
      <w:jc w:val="center"/>
    </w:pPr>
    <w:r>
      <w:rPr>
        <w:noProof/>
      </w:rPr>
      <w:drawing>
        <wp:inline distT="0" distB="0" distL="0" distR="0" wp14:anchorId="4FDEE39E" wp14:editId="337EBBE2">
          <wp:extent cx="1276350" cy="448875"/>
          <wp:effectExtent l="0" t="0" r="0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8709" cy="46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A20BE" w:rsidRPr="007A20BE" w:rsidRDefault="00F356C1" w:rsidP="007A20BE">
    <w:pPr>
      <w:pStyle w:val="NoSpacing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Permit </w:t>
    </w:r>
    <w:r w:rsidR="007A20BE" w:rsidRPr="007A20BE">
      <w:rPr>
        <w:b/>
        <w:sz w:val="32"/>
        <w:szCs w:val="32"/>
      </w:rPr>
      <w:t>Extension Request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2177BB"/>
    <w:multiLevelType w:val="hybridMultilevel"/>
    <w:tmpl w:val="3BE41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6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BE"/>
    <w:rsid w:val="00052382"/>
    <w:rsid w:val="0006568A"/>
    <w:rsid w:val="00076F0F"/>
    <w:rsid w:val="00084253"/>
    <w:rsid w:val="00097520"/>
    <w:rsid w:val="000A7D1C"/>
    <w:rsid w:val="000D1F49"/>
    <w:rsid w:val="000F1AA5"/>
    <w:rsid w:val="001727CA"/>
    <w:rsid w:val="001B4F30"/>
    <w:rsid w:val="001C3FB9"/>
    <w:rsid w:val="002613A8"/>
    <w:rsid w:val="00290F5E"/>
    <w:rsid w:val="002C56E6"/>
    <w:rsid w:val="00335230"/>
    <w:rsid w:val="00361E11"/>
    <w:rsid w:val="003B145E"/>
    <w:rsid w:val="003B4744"/>
    <w:rsid w:val="003D1906"/>
    <w:rsid w:val="003F0847"/>
    <w:rsid w:val="003F55D9"/>
    <w:rsid w:val="0040090B"/>
    <w:rsid w:val="004153CB"/>
    <w:rsid w:val="0046302A"/>
    <w:rsid w:val="0048302F"/>
    <w:rsid w:val="00487D2D"/>
    <w:rsid w:val="004D5D62"/>
    <w:rsid w:val="004F71A4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E62D8"/>
    <w:rsid w:val="00713D1C"/>
    <w:rsid w:val="00732B16"/>
    <w:rsid w:val="0073326A"/>
    <w:rsid w:val="00747BD2"/>
    <w:rsid w:val="00770F25"/>
    <w:rsid w:val="007A20BE"/>
    <w:rsid w:val="007A35A8"/>
    <w:rsid w:val="007B0A85"/>
    <w:rsid w:val="007C6A52"/>
    <w:rsid w:val="00806FF3"/>
    <w:rsid w:val="0082043E"/>
    <w:rsid w:val="008B1994"/>
    <w:rsid w:val="008E203A"/>
    <w:rsid w:val="0091229C"/>
    <w:rsid w:val="00940E73"/>
    <w:rsid w:val="00944A50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356C1"/>
    <w:rsid w:val="00F76F5D"/>
    <w:rsid w:val="00FC7475"/>
    <w:rsid w:val="00FE3537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basedOn w:val="Normal"/>
    <w:uiPriority w:val="1"/>
    <w:qFormat/>
    <w:rsid w:val="007A20BE"/>
    <w:pPr>
      <w:spacing w:before="100" w:line="276" w:lineRule="auto"/>
      <w:ind w:left="720"/>
      <w:contextualSpacing/>
    </w:pPr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5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5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oleAttach@uesaz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ointuse@uesaz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a01925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6E5E6E152024FD282CA424204216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99AA2-875A-40CB-98D4-4AF29F0ED32E}"/>
      </w:docPartPr>
      <w:docPartBody>
        <w:p w:rsidR="00577018" w:rsidRDefault="00592FB6" w:rsidP="00592FB6">
          <w:pPr>
            <w:pStyle w:val="C6E5E6E152024FD282CA4242042163B31"/>
          </w:pPr>
          <w:r w:rsidRPr="007F34D6">
            <w:rPr>
              <w:rStyle w:val="PlaceholderText"/>
            </w:rPr>
            <w:t>Click or tap to enter a date.</w:t>
          </w:r>
        </w:p>
      </w:docPartBody>
    </w:docPart>
    <w:docPart>
      <w:docPartPr>
        <w:name w:val="C72D866734B64EA59677BF1B356A0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F6B49-517E-476F-A15F-6704B61571A4}"/>
      </w:docPartPr>
      <w:docPartBody>
        <w:p w:rsidR="00577018" w:rsidRDefault="00592FB6" w:rsidP="00592FB6">
          <w:pPr>
            <w:pStyle w:val="C72D866734B64EA59677BF1B356A07B51"/>
          </w:pPr>
          <w:r w:rsidRPr="007F34D6">
            <w:rPr>
              <w:rStyle w:val="PlaceholderText"/>
            </w:rPr>
            <w:t>Click or tap to enter a date.</w:t>
          </w:r>
        </w:p>
      </w:docPartBody>
    </w:docPart>
    <w:docPart>
      <w:docPartPr>
        <w:name w:val="B3F6465FC9CC484D97520DA4940C1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C7CE2-6435-41FE-9F68-28BD6051E4C8}"/>
      </w:docPartPr>
      <w:docPartBody>
        <w:p w:rsidR="00577018" w:rsidRDefault="00592FB6" w:rsidP="00592FB6">
          <w:pPr>
            <w:pStyle w:val="B3F6465FC9CC484D97520DA4940C17A21"/>
          </w:pPr>
          <w:r w:rsidRPr="007F34D6">
            <w:rPr>
              <w:rStyle w:val="PlaceholderText"/>
            </w:rPr>
            <w:t>Choose an item.</w:t>
          </w:r>
        </w:p>
      </w:docPartBody>
    </w:docPart>
    <w:docPart>
      <w:docPartPr>
        <w:name w:val="BE934EAE62F942CAAB3E7BEAEB3E7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2F005-7E26-4DA9-A262-FB8E660C7EF6}"/>
      </w:docPartPr>
      <w:docPartBody>
        <w:p w:rsidR="00577018" w:rsidRDefault="00592FB6" w:rsidP="00592FB6">
          <w:pPr>
            <w:pStyle w:val="BE934EAE62F942CAAB3E7BEAEB3E7C051"/>
          </w:pPr>
          <w:r w:rsidRPr="007F34D6">
            <w:rPr>
              <w:rStyle w:val="PlaceholderText"/>
            </w:rPr>
            <w:t>Click or tap to enter a date.</w:t>
          </w:r>
        </w:p>
      </w:docPartBody>
    </w:docPart>
    <w:docPart>
      <w:docPartPr>
        <w:name w:val="53E966E3231242A3B5AF0085EA483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2138C-4C8E-4530-ABAE-73AFBBA4BB20}"/>
      </w:docPartPr>
      <w:docPartBody>
        <w:p w:rsidR="00577018" w:rsidRDefault="00592FB6" w:rsidP="00592FB6">
          <w:pPr>
            <w:pStyle w:val="53E966E3231242A3B5AF0085EA483EDF"/>
          </w:pPr>
          <w:r w:rsidRPr="007F34D6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F3E"/>
    <w:rsid w:val="000F3AAA"/>
    <w:rsid w:val="001E5F3E"/>
    <w:rsid w:val="004A3F62"/>
    <w:rsid w:val="00577018"/>
    <w:rsid w:val="00592FB6"/>
    <w:rsid w:val="00F5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73A88AE8E24485A3B35399D9B7F427">
    <w:name w:val="4E73A88AE8E24485A3B35399D9B7F427"/>
  </w:style>
  <w:style w:type="paragraph" w:customStyle="1" w:styleId="CFE46BA04B544230BC72A301EBA50680">
    <w:name w:val="CFE46BA04B544230BC72A301EBA50680"/>
  </w:style>
  <w:style w:type="paragraph" w:customStyle="1" w:styleId="A771BEF738554D27A8098138C6F5C909">
    <w:name w:val="A771BEF738554D27A8098138C6F5C909"/>
  </w:style>
  <w:style w:type="paragraph" w:customStyle="1" w:styleId="A39A1EEC4B2746669B1AAA3529D51148">
    <w:name w:val="A39A1EEC4B2746669B1AAA3529D51148"/>
  </w:style>
  <w:style w:type="paragraph" w:customStyle="1" w:styleId="F18EBB8720274A0588190EDE650D4A96">
    <w:name w:val="F18EBB8720274A0588190EDE650D4A96"/>
  </w:style>
  <w:style w:type="paragraph" w:customStyle="1" w:styleId="8BC27CAC683249428C40638E7D4F689B">
    <w:name w:val="8BC27CAC683249428C40638E7D4F689B"/>
  </w:style>
  <w:style w:type="paragraph" w:customStyle="1" w:styleId="1085D85763D947D1888F138AD0500BC0">
    <w:name w:val="1085D85763D947D1888F138AD0500BC0"/>
  </w:style>
  <w:style w:type="paragraph" w:customStyle="1" w:styleId="17376433D71047539E290B8CAF905A24">
    <w:name w:val="17376433D71047539E290B8CAF905A24"/>
  </w:style>
  <w:style w:type="paragraph" w:customStyle="1" w:styleId="4B3BE924E49E436391FA90C10A4C9EDA">
    <w:name w:val="4B3BE924E49E436391FA90C10A4C9EDA"/>
  </w:style>
  <w:style w:type="paragraph" w:customStyle="1" w:styleId="D81780880DE7490E9DC2E1D2851B57FC">
    <w:name w:val="D81780880DE7490E9DC2E1D2851B57FC"/>
  </w:style>
  <w:style w:type="paragraph" w:customStyle="1" w:styleId="9272964470A14E3E84B6B1BFE2826F79">
    <w:name w:val="9272964470A14E3E84B6B1BFE2826F79"/>
  </w:style>
  <w:style w:type="paragraph" w:customStyle="1" w:styleId="1146E1A5F9D14EB48E77F61FCF2B84E7">
    <w:name w:val="1146E1A5F9D14EB48E77F61FCF2B84E7"/>
  </w:style>
  <w:style w:type="paragraph" w:customStyle="1" w:styleId="7F0EC4382EE54103BE7C48D60E3FC559">
    <w:name w:val="7F0EC4382EE54103BE7C48D60E3FC559"/>
  </w:style>
  <w:style w:type="paragraph" w:customStyle="1" w:styleId="A12AEF584C924CD2B66E584B2C996FD2">
    <w:name w:val="A12AEF584C924CD2B66E584B2C996FD2"/>
  </w:style>
  <w:style w:type="paragraph" w:customStyle="1" w:styleId="11437F318872494090F32FFAA735BFC3">
    <w:name w:val="11437F318872494090F32FFAA735BFC3"/>
  </w:style>
  <w:style w:type="paragraph" w:customStyle="1" w:styleId="4BA925B256414A7FAE0EBF201F2B1E56">
    <w:name w:val="4BA925B256414A7FAE0EBF201F2B1E56"/>
  </w:style>
  <w:style w:type="paragraph" w:customStyle="1" w:styleId="144BAF780ACA44ECBA77BEA6D56F3220">
    <w:name w:val="144BAF780ACA44ECBA77BEA6D56F3220"/>
  </w:style>
  <w:style w:type="paragraph" w:customStyle="1" w:styleId="34CB2FE329D1405E98B601B482D6AF25">
    <w:name w:val="34CB2FE329D1405E98B601B482D6AF25"/>
  </w:style>
  <w:style w:type="paragraph" w:customStyle="1" w:styleId="E89F1D7F6AAD4412BE9E3B18B689B6B8">
    <w:name w:val="E89F1D7F6AAD4412BE9E3B18B689B6B8"/>
  </w:style>
  <w:style w:type="character" w:styleId="PlaceholderText">
    <w:name w:val="Placeholder Text"/>
    <w:basedOn w:val="DefaultParagraphFont"/>
    <w:uiPriority w:val="99"/>
    <w:semiHidden/>
    <w:rsid w:val="00592FB6"/>
    <w:rPr>
      <w:color w:val="808080"/>
    </w:rPr>
  </w:style>
  <w:style w:type="paragraph" w:customStyle="1" w:styleId="1CF797A231E94E369C79EAC74D231789">
    <w:name w:val="1CF797A231E94E369C79EAC74D231789"/>
    <w:rsid w:val="001E5F3E"/>
  </w:style>
  <w:style w:type="paragraph" w:customStyle="1" w:styleId="36D643331B1849D093BA2F31AE8112F0">
    <w:name w:val="36D643331B1849D093BA2F31AE8112F0"/>
    <w:rsid w:val="001E5F3E"/>
  </w:style>
  <w:style w:type="paragraph" w:customStyle="1" w:styleId="04948FFD80E046E7B843AB3421BBD107">
    <w:name w:val="04948FFD80E046E7B843AB3421BBD107"/>
    <w:rsid w:val="00592FB6"/>
  </w:style>
  <w:style w:type="paragraph" w:customStyle="1" w:styleId="741B59F6BC9B439A93FDF63628CFACC9">
    <w:name w:val="741B59F6BC9B439A93FDF63628CFACC9"/>
    <w:rsid w:val="00592FB6"/>
  </w:style>
  <w:style w:type="paragraph" w:customStyle="1" w:styleId="AAFF003FD46B47F880F592087BFC077A">
    <w:name w:val="AAFF003FD46B47F880F592087BFC077A"/>
    <w:rsid w:val="00592FB6"/>
  </w:style>
  <w:style w:type="paragraph" w:customStyle="1" w:styleId="987CC7372B1140BD8FC4E7650F12C683">
    <w:name w:val="987CC7372B1140BD8FC4E7650F12C683"/>
    <w:rsid w:val="00592FB6"/>
  </w:style>
  <w:style w:type="paragraph" w:customStyle="1" w:styleId="483A75EBFE254EE698B3515F92297137">
    <w:name w:val="483A75EBFE254EE698B3515F92297137"/>
    <w:rsid w:val="00592FB6"/>
  </w:style>
  <w:style w:type="paragraph" w:customStyle="1" w:styleId="3FED80BF07E7406B9A595CEBE1C6CCA4">
    <w:name w:val="3FED80BF07E7406B9A595CEBE1C6CCA4"/>
    <w:rsid w:val="00592FB6"/>
  </w:style>
  <w:style w:type="paragraph" w:customStyle="1" w:styleId="A80DEA0D0B8948B2AA0987BE9CEEF492">
    <w:name w:val="A80DEA0D0B8948B2AA0987BE9CEEF492"/>
    <w:rsid w:val="00592FB6"/>
  </w:style>
  <w:style w:type="paragraph" w:customStyle="1" w:styleId="4F18561A81DC4ED08EA588583F9CC830">
    <w:name w:val="4F18561A81DC4ED08EA588583F9CC830"/>
    <w:rsid w:val="00592FB6"/>
  </w:style>
  <w:style w:type="paragraph" w:customStyle="1" w:styleId="6A79E23C315541F2A3AB3C2DEBE54D0F">
    <w:name w:val="6A79E23C315541F2A3AB3C2DEBE54D0F"/>
    <w:rsid w:val="00592FB6"/>
  </w:style>
  <w:style w:type="paragraph" w:customStyle="1" w:styleId="DF99BE4F277347689321C43FFA5DD1C4">
    <w:name w:val="DF99BE4F277347689321C43FFA5DD1C4"/>
    <w:rsid w:val="00592FB6"/>
  </w:style>
  <w:style w:type="paragraph" w:customStyle="1" w:styleId="40B0BC53D143417CB8CE3F6B9D3A6F95">
    <w:name w:val="40B0BC53D143417CB8CE3F6B9D3A6F95"/>
    <w:rsid w:val="00592FB6"/>
  </w:style>
  <w:style w:type="paragraph" w:customStyle="1" w:styleId="C6E5E6E152024FD282CA4242042163B3">
    <w:name w:val="C6E5E6E152024FD282CA4242042163B3"/>
    <w:rsid w:val="00592FB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72D866734B64EA59677BF1B356A07B5">
    <w:name w:val="C72D866734B64EA59677BF1B356A07B5"/>
    <w:rsid w:val="00592FB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3F6465FC9CC484D97520DA4940C17A2">
    <w:name w:val="B3F6465FC9CC484D97520DA4940C17A2"/>
    <w:rsid w:val="00592FB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E934EAE62F942CAAB3E7BEAEB3E7C05">
    <w:name w:val="BE934EAE62F942CAAB3E7BEAEB3E7C05"/>
    <w:rsid w:val="00592FB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E288EB5DEF84D40A1A2410D74A76901">
    <w:name w:val="1E288EB5DEF84D40A1A2410D74A76901"/>
    <w:rsid w:val="00592FB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6E5E6E152024FD282CA4242042163B31">
    <w:name w:val="C6E5E6E152024FD282CA4242042163B31"/>
    <w:rsid w:val="00592FB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72D866734B64EA59677BF1B356A07B51">
    <w:name w:val="C72D866734B64EA59677BF1B356A07B51"/>
    <w:rsid w:val="00592FB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3F6465FC9CC484D97520DA4940C17A21">
    <w:name w:val="B3F6465FC9CC484D97520DA4940C17A21"/>
    <w:rsid w:val="00592FB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3E966E3231242A3B5AF0085EA483EDF">
    <w:name w:val="53E966E3231242A3B5AF0085EA483EDF"/>
    <w:rsid w:val="00592FB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E934EAE62F942CAAB3E7BEAEB3E7C051">
    <w:name w:val="BE934EAE62F942CAAB3E7BEAEB3E7C051"/>
    <w:rsid w:val="00592FB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E288EB5DEF84D40A1A2410D74A769011">
    <w:name w:val="1E288EB5DEF84D40A1A2410D74A769011"/>
    <w:rsid w:val="00592FB6"/>
    <w:pPr>
      <w:spacing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D84614-E3EA-4199-AF93-763D7446A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119</Words>
  <Characters>683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2019-06-18T19:41:00Z</dcterms:created>
  <dcterms:modified xsi:type="dcterms:W3CDTF">2019-06-18T19:41:00Z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